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0480F" w14:textId="77777777" w:rsidR="000B2CC3" w:rsidRPr="00FD7C15" w:rsidRDefault="000B2CC3" w:rsidP="000B2CC3">
      <w:pPr>
        <w:pStyle w:val="Title"/>
        <w:rPr>
          <w:rFonts w:asciiTheme="minorHAnsi" w:hAnsiTheme="minorHAnsi"/>
          <w:b/>
          <w:szCs w:val="28"/>
        </w:rPr>
      </w:pPr>
      <w:r w:rsidRPr="00FD7C15">
        <w:rPr>
          <w:rFonts w:asciiTheme="minorHAnsi" w:hAnsiTheme="minorHAnsi"/>
          <w:b/>
          <w:szCs w:val="28"/>
        </w:rPr>
        <w:t>DIOCESE OF NEWCASTLE</w:t>
      </w:r>
    </w:p>
    <w:p w14:paraId="08A928CA" w14:textId="77777777" w:rsidR="000B2CC3" w:rsidRPr="00FD7C15" w:rsidRDefault="000B2CC3" w:rsidP="000B2CC3">
      <w:pPr>
        <w:jc w:val="center"/>
        <w:rPr>
          <w:sz w:val="28"/>
          <w:szCs w:val="28"/>
        </w:rPr>
      </w:pPr>
    </w:p>
    <w:p w14:paraId="5C8E8FD8" w14:textId="77777777" w:rsidR="000B2CC3" w:rsidRPr="00FD7C15" w:rsidRDefault="000B2CC3" w:rsidP="000B2CC3">
      <w:pPr>
        <w:jc w:val="center"/>
        <w:rPr>
          <w:b/>
          <w:bCs/>
          <w:sz w:val="28"/>
          <w:szCs w:val="28"/>
        </w:rPr>
      </w:pPr>
      <w:r w:rsidRPr="00FD7C15">
        <w:rPr>
          <w:b/>
          <w:bCs/>
          <w:sz w:val="28"/>
          <w:szCs w:val="28"/>
        </w:rPr>
        <w:t xml:space="preserve">SAFEGUARDING ADVISORY </w:t>
      </w:r>
      <w:r w:rsidR="00540BD2">
        <w:rPr>
          <w:b/>
          <w:bCs/>
          <w:sz w:val="28"/>
          <w:szCs w:val="28"/>
        </w:rPr>
        <w:t>PANEL</w:t>
      </w:r>
    </w:p>
    <w:p w14:paraId="64312FBA" w14:textId="77777777" w:rsidR="000B2CC3" w:rsidRPr="00FD7C15" w:rsidRDefault="000B2CC3" w:rsidP="000B2CC3">
      <w:pPr>
        <w:jc w:val="center"/>
        <w:rPr>
          <w:b/>
          <w:bCs/>
          <w:sz w:val="28"/>
          <w:szCs w:val="28"/>
        </w:rPr>
      </w:pPr>
    </w:p>
    <w:p w14:paraId="4E00DFBE" w14:textId="214D796F" w:rsidR="000B2CC3" w:rsidRDefault="000B2CC3" w:rsidP="000B2CC3">
      <w:pPr>
        <w:pStyle w:val="Heading1"/>
        <w:rPr>
          <w:rFonts w:asciiTheme="minorHAnsi" w:hAnsiTheme="minorHAnsi"/>
          <w:sz w:val="28"/>
          <w:szCs w:val="28"/>
        </w:rPr>
      </w:pPr>
      <w:r w:rsidRPr="00FD7C15">
        <w:rPr>
          <w:rFonts w:asciiTheme="minorHAnsi" w:hAnsiTheme="minorHAnsi"/>
          <w:sz w:val="28"/>
          <w:szCs w:val="28"/>
        </w:rPr>
        <w:t>TERMS OF REFERENCE</w:t>
      </w:r>
      <w:r w:rsidR="00E7624C">
        <w:rPr>
          <w:rFonts w:asciiTheme="minorHAnsi" w:hAnsiTheme="minorHAnsi"/>
          <w:sz w:val="28"/>
          <w:szCs w:val="28"/>
        </w:rPr>
        <w:t xml:space="preserve"> v</w:t>
      </w:r>
      <w:r w:rsidR="006C132B">
        <w:rPr>
          <w:rFonts w:asciiTheme="minorHAnsi" w:hAnsiTheme="minorHAnsi"/>
          <w:sz w:val="28"/>
          <w:szCs w:val="28"/>
        </w:rPr>
        <w:t>3</w:t>
      </w:r>
    </w:p>
    <w:p w14:paraId="12944874" w14:textId="0688BE84" w:rsidR="00591F74" w:rsidRPr="00591F74" w:rsidRDefault="00591F74" w:rsidP="00591F74">
      <w:pPr>
        <w:jc w:val="center"/>
        <w:rPr>
          <w:lang w:val="en-GB"/>
        </w:rPr>
      </w:pPr>
      <w:r>
        <w:rPr>
          <w:lang w:val="en-GB"/>
        </w:rPr>
        <w:t xml:space="preserve">Reviewed </w:t>
      </w:r>
      <w:r w:rsidR="006C132B">
        <w:rPr>
          <w:lang w:val="en-GB"/>
        </w:rPr>
        <w:t>December</w:t>
      </w:r>
      <w:r>
        <w:rPr>
          <w:lang w:val="en-GB"/>
        </w:rPr>
        <w:t xml:space="preserve"> 202</w:t>
      </w:r>
      <w:r w:rsidR="006C132B">
        <w:rPr>
          <w:lang w:val="en-GB"/>
        </w:rPr>
        <w:t>2</w:t>
      </w:r>
    </w:p>
    <w:p w14:paraId="5DAC481B" w14:textId="77777777" w:rsidR="000B2CC3" w:rsidRPr="00FD7C15" w:rsidRDefault="000B2CC3" w:rsidP="000B2CC3">
      <w:pPr>
        <w:jc w:val="center"/>
        <w:rPr>
          <w:b/>
          <w:bCs/>
        </w:rPr>
      </w:pPr>
    </w:p>
    <w:p w14:paraId="355715F7" w14:textId="77777777" w:rsidR="000B2CC3" w:rsidRDefault="000B2CC3" w:rsidP="000B2CC3">
      <w:pPr>
        <w:rPr>
          <w:b/>
        </w:rPr>
      </w:pPr>
    </w:p>
    <w:p w14:paraId="68F27C9F" w14:textId="77777777" w:rsidR="000B2CC3" w:rsidRDefault="000B2CC3" w:rsidP="000B2CC3">
      <w:pPr>
        <w:rPr>
          <w:b/>
        </w:rPr>
      </w:pPr>
      <w:r>
        <w:rPr>
          <w:b/>
        </w:rPr>
        <w:t>OVERARCHING PURPOSE</w:t>
      </w:r>
    </w:p>
    <w:p w14:paraId="39A3BC13" w14:textId="77777777" w:rsidR="000B2CC3" w:rsidRPr="00FD7C15" w:rsidRDefault="000B2CC3" w:rsidP="000B2CC3">
      <w:pPr>
        <w:rPr>
          <w:b/>
        </w:rPr>
      </w:pPr>
    </w:p>
    <w:p w14:paraId="78259433" w14:textId="77777777" w:rsidR="00F138B1" w:rsidRDefault="000B2CC3" w:rsidP="00B32497">
      <w:pPr>
        <w:pStyle w:val="Default"/>
      </w:pPr>
      <w:r w:rsidRPr="00FD7C15">
        <w:t xml:space="preserve">The </w:t>
      </w:r>
      <w:r w:rsidR="00540BD2">
        <w:t>Panel</w:t>
      </w:r>
      <w:r w:rsidRPr="00FD7C15">
        <w:t xml:space="preserve"> is an independent partnership of Diocesan officers and independent members who will work together to ensure the effective implementation of safeguarding policies and procedures in order that the </w:t>
      </w:r>
      <w:r w:rsidRPr="00FD7C15">
        <w:lastRenderedPageBreak/>
        <w:t>Bishop and h</w:t>
      </w:r>
      <w:r>
        <w:t>er</w:t>
      </w:r>
      <w:r w:rsidRPr="00FD7C15">
        <w:t xml:space="preserve"> senior staff can be confident that practice within the Diocese is as safe as possible.</w:t>
      </w:r>
      <w:r w:rsidR="00B32497">
        <w:t xml:space="preserve"> </w:t>
      </w:r>
    </w:p>
    <w:p w14:paraId="689A8541" w14:textId="2C0FE088" w:rsidR="00B32497" w:rsidRPr="00B32497" w:rsidRDefault="00B32497" w:rsidP="00B32497">
      <w:pPr>
        <w:pStyle w:val="Default"/>
        <w:rPr>
          <w:rFonts w:eastAsia="Calibri"/>
        </w:rPr>
      </w:pPr>
      <w:r w:rsidRPr="001B373B">
        <w:rPr>
          <w:rFonts w:eastAsia="Calibri"/>
        </w:rPr>
        <w:t>The Panel will discharge its responsibilities by processes of scrutiny, support and constructive challenge having due regard to the National Church’s Practice Guidance on safeguarding.</w:t>
      </w:r>
      <w:r w:rsidRPr="00B32497">
        <w:rPr>
          <w:rFonts w:eastAsia="Calibri"/>
        </w:rPr>
        <w:t xml:space="preserve"> </w:t>
      </w:r>
    </w:p>
    <w:p w14:paraId="0AF6EC0D" w14:textId="77777777" w:rsidR="00B32497" w:rsidRPr="00B32497" w:rsidRDefault="00B32497" w:rsidP="00B32497">
      <w:pPr>
        <w:autoSpaceDE w:val="0"/>
        <w:autoSpaceDN w:val="0"/>
        <w:adjustRightInd w:val="0"/>
        <w:rPr>
          <w:rFonts w:ascii="Arial" w:eastAsia="Calibri" w:hAnsi="Arial" w:cs="Arial"/>
          <w:b/>
          <w:bCs/>
          <w:color w:val="000000"/>
          <w:lang w:val="en-GB"/>
        </w:rPr>
      </w:pPr>
    </w:p>
    <w:p w14:paraId="5972F659" w14:textId="3DCA759B" w:rsidR="000B2CC3" w:rsidRPr="00FD7C15" w:rsidRDefault="000B2CC3" w:rsidP="000B2CC3"/>
    <w:p w14:paraId="2A619F2E" w14:textId="77777777" w:rsidR="000B2CC3" w:rsidRDefault="000B2CC3" w:rsidP="000B2CC3">
      <w:pPr>
        <w:rPr>
          <w:b/>
        </w:rPr>
      </w:pPr>
    </w:p>
    <w:p w14:paraId="7E24824C" w14:textId="77777777" w:rsidR="000B2CC3" w:rsidRDefault="000B2CC3" w:rsidP="000B2CC3">
      <w:pPr>
        <w:rPr>
          <w:b/>
        </w:rPr>
      </w:pPr>
      <w:r>
        <w:rPr>
          <w:b/>
        </w:rPr>
        <w:t xml:space="preserve">IN ADDITION THE </w:t>
      </w:r>
      <w:r w:rsidR="00540BD2">
        <w:rPr>
          <w:b/>
        </w:rPr>
        <w:t>PANEL</w:t>
      </w:r>
      <w:r>
        <w:rPr>
          <w:b/>
        </w:rPr>
        <w:t>’S PURPOSE IS</w:t>
      </w:r>
    </w:p>
    <w:p w14:paraId="59A78E9A" w14:textId="77777777" w:rsidR="000B2CC3" w:rsidRPr="00FD7C15" w:rsidRDefault="000B2CC3" w:rsidP="000B2CC3">
      <w:pPr>
        <w:rPr>
          <w:b/>
        </w:rPr>
      </w:pPr>
    </w:p>
    <w:p w14:paraId="0C16807E" w14:textId="77777777" w:rsidR="000B2CC3" w:rsidRPr="00FD7C15" w:rsidRDefault="000B2CC3" w:rsidP="000B2CC3">
      <w:pPr>
        <w:pStyle w:val="ListParagraph"/>
        <w:numPr>
          <w:ilvl w:val="0"/>
          <w:numId w:val="1"/>
        </w:numPr>
        <w:ind w:left="567" w:hanging="567"/>
      </w:pPr>
      <w:r w:rsidRPr="00FD7C15">
        <w:t>to provide challenge, scrutiny and advice to the Diocese on safeguarding matters</w:t>
      </w:r>
    </w:p>
    <w:p w14:paraId="564C0D61" w14:textId="77777777" w:rsidR="000B2CC3" w:rsidRPr="00FD7C15" w:rsidRDefault="000B2CC3" w:rsidP="000B2CC3">
      <w:pPr>
        <w:pStyle w:val="ListParagraph"/>
        <w:numPr>
          <w:ilvl w:val="0"/>
          <w:numId w:val="1"/>
        </w:numPr>
        <w:ind w:left="567" w:hanging="567"/>
      </w:pPr>
      <w:r w:rsidRPr="00FD7C15">
        <w:t>to endorse revisions and amendments to policies and procedures</w:t>
      </w:r>
    </w:p>
    <w:p w14:paraId="3EAA3780" w14:textId="77777777" w:rsidR="000B2CC3" w:rsidRPr="00FD7C15" w:rsidRDefault="000B2CC3" w:rsidP="000B2CC3">
      <w:pPr>
        <w:pStyle w:val="ListParagraph"/>
        <w:numPr>
          <w:ilvl w:val="0"/>
          <w:numId w:val="1"/>
        </w:numPr>
        <w:ind w:left="567" w:hanging="567"/>
      </w:pPr>
      <w:r w:rsidRPr="00FD7C15">
        <w:t>to provide feedback on the implementation and effectiveness of policies and procedures</w:t>
      </w:r>
    </w:p>
    <w:p w14:paraId="23200D9B" w14:textId="30BBCAE4" w:rsidR="000B2CC3" w:rsidRDefault="000B2CC3" w:rsidP="000B2CC3">
      <w:pPr>
        <w:pStyle w:val="ListParagraph"/>
        <w:numPr>
          <w:ilvl w:val="0"/>
          <w:numId w:val="1"/>
        </w:numPr>
        <w:ind w:left="567" w:hanging="567"/>
      </w:pPr>
      <w:r w:rsidRPr="00FD7C15">
        <w:lastRenderedPageBreak/>
        <w:t>to offer a strategic view of Diocesan safeguarding policies</w:t>
      </w:r>
    </w:p>
    <w:p w14:paraId="2F634733" w14:textId="23C33FCA" w:rsidR="00DD49A8" w:rsidRPr="001B373B" w:rsidRDefault="00DD49A8" w:rsidP="000B2CC3">
      <w:pPr>
        <w:pStyle w:val="ListParagraph"/>
        <w:numPr>
          <w:ilvl w:val="0"/>
          <w:numId w:val="1"/>
        </w:numPr>
        <w:ind w:left="567" w:hanging="567"/>
      </w:pPr>
      <w:r w:rsidRPr="001B373B">
        <w:t xml:space="preserve">to provide </w:t>
      </w:r>
      <w:r w:rsidR="005064DB" w:rsidRPr="001B373B">
        <w:t xml:space="preserve">quality assurance </w:t>
      </w:r>
      <w:r w:rsidRPr="001B373B">
        <w:t>feedback on safeguarding data presented to the DSAP</w:t>
      </w:r>
    </w:p>
    <w:p w14:paraId="1FB6C090" w14:textId="77777777" w:rsidR="000B2CC3" w:rsidRPr="001B373B" w:rsidRDefault="000B2CC3" w:rsidP="000B2CC3">
      <w:pPr>
        <w:pStyle w:val="ListParagraph"/>
        <w:numPr>
          <w:ilvl w:val="0"/>
          <w:numId w:val="1"/>
        </w:numPr>
        <w:ind w:left="567" w:hanging="567"/>
      </w:pPr>
      <w:r w:rsidRPr="001B373B">
        <w:t>to meet in order to respond to a serious emergency or complex/high profile case/ situation</w:t>
      </w:r>
    </w:p>
    <w:p w14:paraId="41061234" w14:textId="34A169BA" w:rsidR="000B2CC3" w:rsidRPr="001B373B" w:rsidRDefault="000B2CC3" w:rsidP="000B2CC3">
      <w:pPr>
        <w:pStyle w:val="ListParagraph"/>
        <w:numPr>
          <w:ilvl w:val="0"/>
          <w:numId w:val="1"/>
        </w:numPr>
        <w:ind w:left="567" w:hanging="567"/>
      </w:pPr>
      <w:r w:rsidRPr="001B373B">
        <w:t>to review cases once concluded in order to identify learning and improve practice</w:t>
      </w:r>
    </w:p>
    <w:p w14:paraId="12DE6EB7" w14:textId="58CF5172" w:rsidR="00110367" w:rsidRPr="001B373B" w:rsidRDefault="00110367" w:rsidP="00110367">
      <w:pPr>
        <w:pStyle w:val="ListParagraph"/>
        <w:numPr>
          <w:ilvl w:val="0"/>
          <w:numId w:val="1"/>
        </w:numPr>
        <w:ind w:left="567" w:hanging="567"/>
        <w:rPr>
          <w:lang w:val="en-GB"/>
        </w:rPr>
      </w:pPr>
      <w:r w:rsidRPr="001B373B">
        <w:rPr>
          <w:lang w:val="en-GB"/>
        </w:rPr>
        <w:t xml:space="preserve">to advise on what the </w:t>
      </w:r>
      <w:r w:rsidR="00F138B1" w:rsidRPr="001B373B">
        <w:rPr>
          <w:lang w:val="en-GB"/>
        </w:rPr>
        <w:t>D</w:t>
      </w:r>
      <w:r w:rsidRPr="001B373B">
        <w:rPr>
          <w:lang w:val="en-GB"/>
        </w:rPr>
        <w:t>iocese has put in place to hear the views of children and adults in need of care and support in relation to the arrangements to keep them safe whilst engaged in church activities</w:t>
      </w:r>
    </w:p>
    <w:p w14:paraId="7078C5CC" w14:textId="001F129F" w:rsidR="00110367" w:rsidRPr="001B373B" w:rsidRDefault="00110367" w:rsidP="00110367">
      <w:pPr>
        <w:pStyle w:val="ListParagraph"/>
        <w:numPr>
          <w:ilvl w:val="0"/>
          <w:numId w:val="1"/>
        </w:numPr>
        <w:ind w:left="567" w:hanging="567"/>
        <w:rPr>
          <w:lang w:val="en-GB"/>
        </w:rPr>
      </w:pPr>
      <w:r w:rsidRPr="001B373B">
        <w:rPr>
          <w:lang w:val="en-GB"/>
        </w:rPr>
        <w:t xml:space="preserve">to provide advice on the support offered to survivors of church based abuse within the </w:t>
      </w:r>
      <w:r w:rsidR="00F138B1" w:rsidRPr="001B373B">
        <w:rPr>
          <w:lang w:val="en-GB"/>
        </w:rPr>
        <w:t>D</w:t>
      </w:r>
      <w:r w:rsidRPr="001B373B">
        <w:rPr>
          <w:lang w:val="en-GB"/>
        </w:rPr>
        <w:t>iocese</w:t>
      </w:r>
    </w:p>
    <w:p w14:paraId="20F53015" w14:textId="77777777" w:rsidR="000B2CC3" w:rsidRPr="00FD7C15" w:rsidRDefault="000B2CC3" w:rsidP="000B2CC3">
      <w:pPr>
        <w:pStyle w:val="ListParagraph"/>
        <w:numPr>
          <w:ilvl w:val="0"/>
          <w:numId w:val="1"/>
        </w:numPr>
        <w:ind w:left="567" w:hanging="567"/>
      </w:pPr>
      <w:r w:rsidRPr="00FD7C15">
        <w:t xml:space="preserve">to share relevant information that enhances panel members ability to undertake their role </w:t>
      </w:r>
    </w:p>
    <w:p w14:paraId="79424B46" w14:textId="77777777" w:rsidR="000B2CC3" w:rsidRPr="00FD7C15" w:rsidRDefault="000B2CC3" w:rsidP="000B2CC3">
      <w:pPr>
        <w:pStyle w:val="ListParagraph"/>
        <w:numPr>
          <w:ilvl w:val="0"/>
          <w:numId w:val="1"/>
        </w:numPr>
        <w:ind w:left="567" w:hanging="567"/>
      </w:pPr>
      <w:r w:rsidRPr="00FD7C15">
        <w:t>to receive information about changes in legislation or Church of England policy that impacts on safeguarding activity</w:t>
      </w:r>
    </w:p>
    <w:p w14:paraId="7F4EBEBA" w14:textId="77777777" w:rsidR="000B2CC3" w:rsidRPr="00FD7C15" w:rsidRDefault="000B2CC3" w:rsidP="000B2CC3"/>
    <w:p w14:paraId="0AF7E0FB" w14:textId="77777777" w:rsidR="000B2CC3" w:rsidRDefault="000B2CC3" w:rsidP="000B2CC3">
      <w:pPr>
        <w:rPr>
          <w:b/>
        </w:rPr>
      </w:pPr>
      <w:r>
        <w:rPr>
          <w:b/>
        </w:rPr>
        <w:t>PRINCIPLES</w:t>
      </w:r>
    </w:p>
    <w:p w14:paraId="627EB6F4" w14:textId="77777777" w:rsidR="000B2CC3" w:rsidRPr="00FD7C15" w:rsidRDefault="000B2CC3" w:rsidP="000B2CC3">
      <w:pPr>
        <w:rPr>
          <w:b/>
        </w:rPr>
      </w:pPr>
    </w:p>
    <w:p w14:paraId="323D8A34" w14:textId="77777777" w:rsidR="000B2CC3" w:rsidRPr="00FD7C15" w:rsidRDefault="000B2CC3" w:rsidP="000B2CC3">
      <w:pPr>
        <w:pStyle w:val="ListParagraph"/>
        <w:numPr>
          <w:ilvl w:val="0"/>
          <w:numId w:val="2"/>
        </w:numPr>
        <w:ind w:left="567" w:hanging="567"/>
      </w:pPr>
      <w:r w:rsidRPr="00FD7C15">
        <w:t xml:space="preserve">to work in partnership across the Diocese with statutory and voluntary </w:t>
      </w:r>
      <w:proofErr w:type="spellStart"/>
      <w:r w:rsidRPr="00FD7C15">
        <w:t>organisations</w:t>
      </w:r>
      <w:proofErr w:type="spellEnd"/>
    </w:p>
    <w:p w14:paraId="7DEBC561" w14:textId="20A7CC5C" w:rsidR="000B2CC3" w:rsidRPr="00FD7C15" w:rsidRDefault="000B2CC3" w:rsidP="000B2CC3">
      <w:pPr>
        <w:pStyle w:val="ListParagraph"/>
        <w:numPr>
          <w:ilvl w:val="0"/>
          <w:numId w:val="2"/>
        </w:numPr>
        <w:ind w:left="567" w:hanging="567"/>
      </w:pPr>
      <w:r w:rsidRPr="00FD7C15">
        <w:t xml:space="preserve">to be open </w:t>
      </w:r>
      <w:r w:rsidR="00DD49A8">
        <w:t xml:space="preserve">and </w:t>
      </w:r>
      <w:r w:rsidRPr="00FD7C15">
        <w:t>transparent in panel communication and reports tabled</w:t>
      </w:r>
    </w:p>
    <w:p w14:paraId="590007EF" w14:textId="77777777" w:rsidR="000B2CC3" w:rsidRPr="00431904" w:rsidRDefault="000B2CC3" w:rsidP="000B2CC3">
      <w:pPr>
        <w:pStyle w:val="ListParagraph"/>
        <w:numPr>
          <w:ilvl w:val="0"/>
          <w:numId w:val="2"/>
        </w:numPr>
        <w:ind w:left="567" w:hanging="567"/>
      </w:pPr>
      <w:r w:rsidRPr="00FD7C15">
        <w:t>to respect confidentiality except where to do so could potent</w:t>
      </w:r>
      <w:r>
        <w:t xml:space="preserve">ially cause harm or where to do </w:t>
      </w:r>
      <w:r w:rsidRPr="00431904">
        <w:t>so would compromise the protection of children and vulnerable adults</w:t>
      </w:r>
    </w:p>
    <w:p w14:paraId="713D32AA" w14:textId="77777777" w:rsidR="000B2CC3" w:rsidRPr="00431904" w:rsidRDefault="000B2CC3" w:rsidP="000B2CC3">
      <w:pPr>
        <w:pStyle w:val="ListParagraph"/>
        <w:numPr>
          <w:ilvl w:val="0"/>
          <w:numId w:val="2"/>
        </w:numPr>
        <w:ind w:left="567" w:hanging="567"/>
      </w:pPr>
      <w:r w:rsidRPr="00431904">
        <w:t xml:space="preserve">to participate in training/development sessions as required to facilitate joint working and ensure </w:t>
      </w:r>
      <w:r w:rsidR="00540BD2">
        <w:t>Panel</w:t>
      </w:r>
      <w:r w:rsidRPr="00431904">
        <w:t xml:space="preserve"> members have up to date knowledge about the work of the </w:t>
      </w:r>
      <w:r w:rsidR="00540BD2">
        <w:t>Panel</w:t>
      </w:r>
    </w:p>
    <w:p w14:paraId="53CD919A" w14:textId="77777777" w:rsidR="000B2CC3" w:rsidRPr="00FD7C15" w:rsidRDefault="000B2CC3" w:rsidP="000B2CC3"/>
    <w:p w14:paraId="21E6BA0D" w14:textId="77777777" w:rsidR="00F138B1" w:rsidRDefault="00F138B1" w:rsidP="000B2CC3">
      <w:pPr>
        <w:rPr>
          <w:b/>
        </w:rPr>
      </w:pPr>
    </w:p>
    <w:p w14:paraId="59B554FB" w14:textId="77777777" w:rsidR="00F138B1" w:rsidRDefault="00F138B1" w:rsidP="000B2CC3">
      <w:pPr>
        <w:rPr>
          <w:b/>
        </w:rPr>
      </w:pPr>
    </w:p>
    <w:p w14:paraId="74AC4422" w14:textId="77777777" w:rsidR="00F138B1" w:rsidRDefault="00F138B1" w:rsidP="000B2CC3">
      <w:pPr>
        <w:rPr>
          <w:b/>
        </w:rPr>
      </w:pPr>
    </w:p>
    <w:p w14:paraId="1057A5E1" w14:textId="1C89FC99" w:rsidR="000B2CC3" w:rsidRDefault="000B2CC3" w:rsidP="000B2CC3">
      <w:pPr>
        <w:rPr>
          <w:b/>
        </w:rPr>
      </w:pPr>
      <w:r w:rsidRPr="00FD7C15">
        <w:rPr>
          <w:b/>
        </w:rPr>
        <w:t>M</w:t>
      </w:r>
      <w:r>
        <w:rPr>
          <w:b/>
        </w:rPr>
        <w:t>EMBERSHIP</w:t>
      </w:r>
    </w:p>
    <w:p w14:paraId="0D834F8E" w14:textId="77777777" w:rsidR="000B2CC3" w:rsidRPr="00DD49A8" w:rsidRDefault="000B2CC3" w:rsidP="000B2CC3">
      <w:pPr>
        <w:rPr>
          <w:b/>
          <w:bCs/>
        </w:rPr>
      </w:pPr>
    </w:p>
    <w:p w14:paraId="018FB183" w14:textId="77777777" w:rsidR="000B2CC3" w:rsidRDefault="000B2CC3" w:rsidP="000B2CC3">
      <w:r w:rsidRPr="00DD49A8">
        <w:rPr>
          <w:b/>
          <w:bCs/>
        </w:rPr>
        <w:t>Diocese</w:t>
      </w:r>
      <w:r w:rsidRPr="00FD7C15">
        <w:t>:</w:t>
      </w:r>
    </w:p>
    <w:p w14:paraId="0099A78A" w14:textId="77777777" w:rsidR="000B2CC3" w:rsidRPr="00FD7C15" w:rsidRDefault="000B2CC3" w:rsidP="000B2CC3"/>
    <w:p w14:paraId="21BD0E69" w14:textId="77777777" w:rsidR="000B2CC3" w:rsidRPr="00FD7C15" w:rsidRDefault="000B2CC3" w:rsidP="000B2CC3">
      <w:r w:rsidRPr="00FD7C15">
        <w:t>Bishop</w:t>
      </w:r>
    </w:p>
    <w:p w14:paraId="6CDE96BD" w14:textId="77777777" w:rsidR="000B2CC3" w:rsidRPr="00FD7C15" w:rsidRDefault="000B2CC3" w:rsidP="000B2CC3">
      <w:r w:rsidRPr="00FD7C15">
        <w:t>Archdeacon with lead for safeguarding</w:t>
      </w:r>
    </w:p>
    <w:p w14:paraId="3249B1E1" w14:textId="77777777" w:rsidR="000B2CC3" w:rsidRPr="00FD7C15" w:rsidRDefault="000B2CC3" w:rsidP="000B2CC3">
      <w:r w:rsidRPr="00FD7C15">
        <w:t xml:space="preserve">Director or Deputy of Education </w:t>
      </w:r>
    </w:p>
    <w:p w14:paraId="5039E578" w14:textId="77777777" w:rsidR="000B2CC3" w:rsidRPr="00FD7C15" w:rsidRDefault="000B2CC3" w:rsidP="000B2CC3">
      <w:r w:rsidRPr="00FD7C15">
        <w:t>Children and Young People Team Leader</w:t>
      </w:r>
    </w:p>
    <w:p w14:paraId="5825198A" w14:textId="77777777" w:rsidR="000B2CC3" w:rsidRDefault="000B2CC3" w:rsidP="000B2CC3">
      <w:r w:rsidRPr="00FD7C15">
        <w:t>D</w:t>
      </w:r>
      <w:r>
        <w:t>iocesan Safeguarding Adviser</w:t>
      </w:r>
    </w:p>
    <w:p w14:paraId="2251A105" w14:textId="3782C31C" w:rsidR="00A76E58" w:rsidRDefault="00A76E58" w:rsidP="000B2CC3">
      <w:r>
        <w:t>Diocesan Head of Communications</w:t>
      </w:r>
    </w:p>
    <w:p w14:paraId="2E83DBE5" w14:textId="64F42305" w:rsidR="00F47058" w:rsidRDefault="00F47058" w:rsidP="000B2CC3">
      <w:r>
        <w:t>Bishop’s chaplain</w:t>
      </w:r>
    </w:p>
    <w:p w14:paraId="0E1EB4FF" w14:textId="04F05E25" w:rsidR="00F47058" w:rsidRDefault="00F47058" w:rsidP="000B2CC3">
      <w:r>
        <w:t>Parish Safeguarding Officer</w:t>
      </w:r>
    </w:p>
    <w:p w14:paraId="1458776D" w14:textId="3DCB197A" w:rsidR="00F47058" w:rsidRDefault="00F47058" w:rsidP="000B2CC3">
      <w:r>
        <w:t>Newcastle Cathedral representative</w:t>
      </w:r>
    </w:p>
    <w:p w14:paraId="339D2148" w14:textId="14A2496E" w:rsidR="00F47058" w:rsidRPr="00FD7C15" w:rsidRDefault="00F47058" w:rsidP="000B2CC3">
      <w:r>
        <w:t>Adviser for counselling and wellbeing</w:t>
      </w:r>
    </w:p>
    <w:p w14:paraId="309B0726" w14:textId="77777777" w:rsidR="000B2CC3" w:rsidRPr="00FD7C15" w:rsidRDefault="000B2CC3" w:rsidP="000B2CC3">
      <w:r w:rsidRPr="00FD7C15">
        <w:t xml:space="preserve">Note taker- </w:t>
      </w:r>
      <w:r w:rsidR="00A76E58">
        <w:t>Safeguarding Operations Officer</w:t>
      </w:r>
    </w:p>
    <w:p w14:paraId="466DF779" w14:textId="77777777" w:rsidR="000B2CC3" w:rsidRDefault="000B2CC3" w:rsidP="000B2CC3"/>
    <w:p w14:paraId="03BBBF6B" w14:textId="0F0B48B1" w:rsidR="000B2CC3" w:rsidRPr="00FD7C15" w:rsidRDefault="000B2CC3" w:rsidP="000B2CC3">
      <w:proofErr w:type="gramStart"/>
      <w:r>
        <w:t>The</w:t>
      </w:r>
      <w:r w:rsidRPr="00FD7C15">
        <w:t xml:space="preserve">  Diocesan</w:t>
      </w:r>
      <w:proofErr w:type="gramEnd"/>
      <w:r w:rsidRPr="00FD7C15">
        <w:t xml:space="preserve"> Registrar will be included in any emergency meetings where pastoral support, communication and legal issues will need to be addressed </w:t>
      </w:r>
    </w:p>
    <w:p w14:paraId="54AB12E8" w14:textId="77777777" w:rsidR="000B2CC3" w:rsidRPr="00FD7C15" w:rsidRDefault="000B2CC3" w:rsidP="000B2CC3"/>
    <w:p w14:paraId="42014079" w14:textId="77777777" w:rsidR="000B2CC3" w:rsidRPr="00DD49A8" w:rsidRDefault="000B2CC3" w:rsidP="000B2CC3">
      <w:pPr>
        <w:rPr>
          <w:b/>
          <w:bCs/>
        </w:rPr>
      </w:pPr>
      <w:r w:rsidRPr="00DD49A8">
        <w:rPr>
          <w:b/>
          <w:bCs/>
        </w:rPr>
        <w:t>Independent:</w:t>
      </w:r>
    </w:p>
    <w:p w14:paraId="451334E7" w14:textId="77777777" w:rsidR="000B2CC3" w:rsidRDefault="000B2CC3" w:rsidP="000B2CC3"/>
    <w:p w14:paraId="0CE15EAF" w14:textId="77777777" w:rsidR="000B2CC3" w:rsidRPr="00FD7C15" w:rsidRDefault="000B2CC3" w:rsidP="000B2CC3">
      <w:r w:rsidRPr="00FD7C15">
        <w:t>Chair</w:t>
      </w:r>
    </w:p>
    <w:p w14:paraId="3CFA0E1B" w14:textId="62D9ECC3" w:rsidR="000B2CC3" w:rsidRDefault="000B2CC3" w:rsidP="000B2CC3">
      <w:r>
        <w:t>4</w:t>
      </w:r>
      <w:r w:rsidR="0085215F">
        <w:t>-6</w:t>
      </w:r>
      <w:r>
        <w:t xml:space="preserve"> S</w:t>
      </w:r>
      <w:r w:rsidRPr="00FD7C15">
        <w:t xml:space="preserve">tatutory agency representatives from </w:t>
      </w:r>
      <w:r>
        <w:t>three</w:t>
      </w:r>
      <w:r w:rsidRPr="00FD7C15">
        <w:t xml:space="preserve"> local authorities </w:t>
      </w:r>
    </w:p>
    <w:p w14:paraId="5FFBF3EE" w14:textId="3AA308C5" w:rsidR="000B2CC3" w:rsidRPr="00FD7C15" w:rsidRDefault="000B2CC3" w:rsidP="000B2CC3">
      <w:r>
        <w:t>(</w:t>
      </w:r>
      <w:r w:rsidRPr="00FD7C15">
        <w:t xml:space="preserve">Northumberland, North Tyneside and Newcastle, </w:t>
      </w:r>
      <w:r>
        <w:t>who between them would cover c</w:t>
      </w:r>
      <w:r w:rsidRPr="00FD7C15">
        <w:t>hildren’s safeguarding, adults</w:t>
      </w:r>
      <w:r>
        <w:t>’</w:t>
      </w:r>
      <w:r w:rsidRPr="00FD7C15">
        <w:t xml:space="preserve"> safeguarding, </w:t>
      </w:r>
      <w:r w:rsidR="0085215F">
        <w:t>LADO</w:t>
      </w:r>
      <w:r w:rsidRPr="00FD7C15">
        <w:t xml:space="preserve"> or adult offenders</w:t>
      </w:r>
      <w:r>
        <w:t>)</w:t>
      </w:r>
      <w:r w:rsidRPr="00FD7C15">
        <w:t xml:space="preserve">, </w:t>
      </w:r>
      <w:r>
        <w:t xml:space="preserve">one </w:t>
      </w:r>
      <w:r w:rsidRPr="00FD7C15">
        <w:t>of these repre</w:t>
      </w:r>
      <w:r>
        <w:t>sentatives to act as Vice Chair</w:t>
      </w:r>
    </w:p>
    <w:p w14:paraId="2623B4C2" w14:textId="77777777" w:rsidR="00F47058" w:rsidRDefault="00F47058" w:rsidP="000B2CC3">
      <w:r>
        <w:t>Northumbria Police</w:t>
      </w:r>
    </w:p>
    <w:p w14:paraId="5FC9CE4C" w14:textId="411CCD52" w:rsidR="000B2CC3" w:rsidRPr="00FD7C15" w:rsidRDefault="00F47058" w:rsidP="000B2CC3">
      <w:r>
        <w:t xml:space="preserve">Domestic abuse and sexual violence </w:t>
      </w:r>
      <w:r w:rsidR="000B2CC3">
        <w:t>R</w:t>
      </w:r>
      <w:r w:rsidR="000B2CC3" w:rsidRPr="00FD7C15">
        <w:t>epresentative</w:t>
      </w:r>
    </w:p>
    <w:p w14:paraId="5BFC1578" w14:textId="1DBF88B6" w:rsidR="000B2CC3" w:rsidRDefault="000B2CC3" w:rsidP="000B2CC3">
      <w:r w:rsidRPr="00FD7C15">
        <w:t>Voluntary</w:t>
      </w:r>
      <w:r w:rsidR="00F47058">
        <w:t xml:space="preserve"> Sector</w:t>
      </w:r>
      <w:r w:rsidRPr="00FD7C15">
        <w:t xml:space="preserve"> </w:t>
      </w:r>
      <w:proofErr w:type="spellStart"/>
      <w:r>
        <w:t>O</w:t>
      </w:r>
      <w:r w:rsidRPr="00FD7C15">
        <w:t>rganisation</w:t>
      </w:r>
      <w:proofErr w:type="spellEnd"/>
      <w:r w:rsidRPr="00FD7C15">
        <w:t xml:space="preserve"> </w:t>
      </w:r>
    </w:p>
    <w:p w14:paraId="57EC6CAE" w14:textId="1F94F308" w:rsidR="00F47058" w:rsidRPr="00FD7C15" w:rsidRDefault="00F47058" w:rsidP="000B2CC3">
      <w:r>
        <w:lastRenderedPageBreak/>
        <w:t>Survivor of abuse in a church setting</w:t>
      </w:r>
    </w:p>
    <w:p w14:paraId="70D090F4" w14:textId="77777777" w:rsidR="000B2CC3" w:rsidRPr="00FD7C15" w:rsidRDefault="000B2CC3" w:rsidP="000B2CC3"/>
    <w:p w14:paraId="0C55E438" w14:textId="77777777" w:rsidR="000B2CC3" w:rsidRDefault="000B2CC3" w:rsidP="000B2CC3">
      <w:pPr>
        <w:rPr>
          <w:b/>
        </w:rPr>
      </w:pPr>
      <w:r>
        <w:rPr>
          <w:b/>
        </w:rPr>
        <w:t>PRACTICALITIES</w:t>
      </w:r>
    </w:p>
    <w:p w14:paraId="5620EA52" w14:textId="77777777" w:rsidR="000B2CC3" w:rsidRPr="00FD7C15" w:rsidRDefault="000B2CC3" w:rsidP="000B2CC3">
      <w:pPr>
        <w:rPr>
          <w:b/>
        </w:rPr>
      </w:pPr>
    </w:p>
    <w:p w14:paraId="47CA2B8C" w14:textId="77777777" w:rsidR="000B2CC3" w:rsidRPr="0063722A" w:rsidRDefault="00540BD2" w:rsidP="000B2CC3">
      <w:pPr>
        <w:pStyle w:val="ListParagraph"/>
        <w:numPr>
          <w:ilvl w:val="0"/>
          <w:numId w:val="2"/>
        </w:numPr>
        <w:ind w:left="567" w:hanging="567"/>
      </w:pPr>
      <w:r>
        <w:t>Panel</w:t>
      </w:r>
      <w:r w:rsidR="000B2CC3" w:rsidRPr="0063722A">
        <w:t xml:space="preserve"> to meet t</w:t>
      </w:r>
      <w:r w:rsidR="00A76E58">
        <w:t>hree times</w:t>
      </w:r>
      <w:r w:rsidR="000B2CC3" w:rsidRPr="0063722A">
        <w:t xml:space="preserve"> per annum for </w:t>
      </w:r>
      <w:r w:rsidR="000B2CC3">
        <w:t>two</w:t>
      </w:r>
      <w:r w:rsidR="000B2CC3" w:rsidRPr="0063722A">
        <w:t xml:space="preserve"> hours a</w:t>
      </w:r>
      <w:r w:rsidR="00A76E58">
        <w:t>t Church House, Bishop’s House or via zoom if required</w:t>
      </w:r>
    </w:p>
    <w:p w14:paraId="31F578F2" w14:textId="77777777" w:rsidR="000B2CC3" w:rsidRPr="0063722A" w:rsidRDefault="000B2CC3" w:rsidP="000B2CC3">
      <w:pPr>
        <w:pStyle w:val="ListParagraph"/>
        <w:numPr>
          <w:ilvl w:val="0"/>
          <w:numId w:val="2"/>
        </w:numPr>
        <w:ind w:left="567" w:hanging="567"/>
      </w:pPr>
      <w:r w:rsidRPr="0063722A">
        <w:t xml:space="preserve">In order to be quorate at least </w:t>
      </w:r>
      <w:r>
        <w:t>two</w:t>
      </w:r>
      <w:r w:rsidRPr="0063722A">
        <w:t xml:space="preserve"> independent representatives need to be present</w:t>
      </w:r>
    </w:p>
    <w:p w14:paraId="312DA2A6" w14:textId="553BB9CF" w:rsidR="000B2CC3" w:rsidRPr="0063722A" w:rsidRDefault="000B2CC3" w:rsidP="000B2CC3">
      <w:pPr>
        <w:pStyle w:val="ListParagraph"/>
        <w:numPr>
          <w:ilvl w:val="0"/>
          <w:numId w:val="2"/>
        </w:numPr>
        <w:ind w:left="567" w:hanging="567"/>
      </w:pPr>
      <w:r w:rsidRPr="0063722A">
        <w:t>Additional meetings</w:t>
      </w:r>
      <w:r w:rsidR="00DD49A8">
        <w:t xml:space="preserve"> </w:t>
      </w:r>
      <w:r w:rsidR="00DD49A8" w:rsidRPr="001B373B">
        <w:t>or sub-groups</w:t>
      </w:r>
      <w:r w:rsidRPr="0063722A">
        <w:t xml:space="preserve"> to be convened as per </w:t>
      </w:r>
      <w:r w:rsidR="00540BD2">
        <w:t>Panel</w:t>
      </w:r>
      <w:r w:rsidRPr="0063722A">
        <w:t>’s purpose</w:t>
      </w:r>
    </w:p>
    <w:p w14:paraId="3EC57FC3" w14:textId="77777777" w:rsidR="000B2CC3" w:rsidRPr="00431904" w:rsidRDefault="000B2CC3" w:rsidP="000B2CC3">
      <w:pPr>
        <w:pStyle w:val="ListParagraph"/>
        <w:numPr>
          <w:ilvl w:val="0"/>
          <w:numId w:val="2"/>
        </w:numPr>
        <w:ind w:left="567" w:hanging="567"/>
      </w:pPr>
      <w:r w:rsidRPr="0063722A">
        <w:t>Agenda to be produced in consultation with Chair, D</w:t>
      </w:r>
      <w:r>
        <w:t>iocesan Safeguarding Adviser</w:t>
      </w:r>
      <w:r w:rsidRPr="0063722A">
        <w:t xml:space="preserve"> and</w:t>
      </w:r>
      <w:r>
        <w:t xml:space="preserve"> </w:t>
      </w:r>
      <w:r w:rsidRPr="00431904">
        <w:t>Bishop’s PA</w:t>
      </w:r>
    </w:p>
    <w:p w14:paraId="39C3444A" w14:textId="77777777" w:rsidR="000B2CC3" w:rsidRPr="0063722A" w:rsidRDefault="000B2CC3" w:rsidP="000B2CC3">
      <w:pPr>
        <w:pStyle w:val="ListParagraph"/>
        <w:numPr>
          <w:ilvl w:val="0"/>
          <w:numId w:val="2"/>
        </w:numPr>
        <w:ind w:left="567" w:hanging="567"/>
      </w:pPr>
      <w:r w:rsidRPr="0063722A">
        <w:t>Minutes to be produced and circulated</w:t>
      </w:r>
    </w:p>
    <w:p w14:paraId="131FACAB" w14:textId="77777777" w:rsidR="000B2CC3" w:rsidRPr="0063722A" w:rsidRDefault="000B2CC3" w:rsidP="000B2CC3">
      <w:pPr>
        <w:pStyle w:val="ListParagraph"/>
        <w:numPr>
          <w:ilvl w:val="0"/>
          <w:numId w:val="2"/>
        </w:numPr>
        <w:ind w:left="567" w:hanging="567"/>
      </w:pPr>
      <w:r>
        <w:t>Note</w:t>
      </w:r>
      <w:r w:rsidRPr="0063722A">
        <w:t>s related to cases to be produced separately and circulated</w:t>
      </w:r>
      <w:r>
        <w:t xml:space="preserve"> at the meeting and taken back</w:t>
      </w:r>
      <w:r w:rsidRPr="0063722A">
        <w:t>, retained securely</w:t>
      </w:r>
    </w:p>
    <w:p w14:paraId="412FD12C" w14:textId="77777777" w:rsidR="000B2CC3" w:rsidRPr="0063722A" w:rsidRDefault="000B2CC3" w:rsidP="000B2CC3">
      <w:pPr>
        <w:pStyle w:val="ListParagraph"/>
        <w:numPr>
          <w:ilvl w:val="0"/>
          <w:numId w:val="2"/>
        </w:numPr>
        <w:ind w:left="567" w:hanging="567"/>
      </w:pPr>
      <w:r w:rsidRPr="0063722A">
        <w:t xml:space="preserve">Terms of </w:t>
      </w:r>
      <w:r>
        <w:t>R</w:t>
      </w:r>
      <w:r w:rsidRPr="0063722A">
        <w:t>eference to be reviewed annually</w:t>
      </w:r>
    </w:p>
    <w:p w14:paraId="62784F89" w14:textId="77777777" w:rsidR="000B2CC3" w:rsidRPr="00431904" w:rsidRDefault="000B2CC3" w:rsidP="000B2CC3">
      <w:pPr>
        <w:pStyle w:val="ListParagraph"/>
        <w:numPr>
          <w:ilvl w:val="0"/>
          <w:numId w:val="2"/>
        </w:numPr>
        <w:ind w:left="567" w:hanging="567"/>
      </w:pPr>
      <w:r w:rsidRPr="0063722A">
        <w:lastRenderedPageBreak/>
        <w:t>D</w:t>
      </w:r>
      <w:r>
        <w:t>iocesan Safeguarding Adviser</w:t>
      </w:r>
      <w:r w:rsidRPr="0063722A">
        <w:t xml:space="preserve"> to produce report on previous </w:t>
      </w:r>
      <w:r w:rsidR="00DC6838">
        <w:t>four</w:t>
      </w:r>
      <w:r w:rsidRPr="0063722A">
        <w:t xml:space="preserve"> months safeguarding activity</w:t>
      </w:r>
      <w:r>
        <w:t xml:space="preserve"> </w:t>
      </w:r>
      <w:r w:rsidRPr="00431904">
        <w:t>and issues to be discussed</w:t>
      </w:r>
    </w:p>
    <w:p w14:paraId="3C9030B5" w14:textId="77777777" w:rsidR="000B2CC3" w:rsidRPr="00FD7C15" w:rsidRDefault="000B2CC3" w:rsidP="000B2CC3"/>
    <w:p w14:paraId="02A965DA" w14:textId="77777777" w:rsidR="000B2CC3" w:rsidRPr="00FD7C15" w:rsidRDefault="000B2CC3" w:rsidP="000B2CC3">
      <w:pPr>
        <w:rPr>
          <w:b/>
        </w:rPr>
      </w:pPr>
      <w:r>
        <w:rPr>
          <w:b/>
        </w:rPr>
        <w:t>GOVERNANCE</w:t>
      </w:r>
    </w:p>
    <w:p w14:paraId="37B5045C" w14:textId="77777777" w:rsidR="000B2CC3" w:rsidRDefault="000B2CC3" w:rsidP="000B2CC3"/>
    <w:p w14:paraId="3674FEB0" w14:textId="77777777" w:rsidR="000B2CC3" w:rsidRPr="00FD7C15" w:rsidRDefault="000B2CC3" w:rsidP="000B2CC3">
      <w:r w:rsidRPr="00FD7C15">
        <w:t xml:space="preserve">The </w:t>
      </w:r>
      <w:r w:rsidR="00540BD2">
        <w:t>Panel</w:t>
      </w:r>
      <w:r w:rsidRPr="00FD7C15">
        <w:t xml:space="preserve"> is mandated by the Bishop and works on h</w:t>
      </w:r>
      <w:r>
        <w:t>er</w:t>
      </w:r>
      <w:r w:rsidRPr="00FD7C15">
        <w:t xml:space="preserve"> behalf</w:t>
      </w:r>
      <w:r>
        <w:t>,</w:t>
      </w:r>
      <w:r w:rsidRPr="00FD7C15">
        <w:t xml:space="preserve"> therefore the </w:t>
      </w:r>
      <w:r w:rsidR="00540BD2">
        <w:t>Panel</w:t>
      </w:r>
      <w:r w:rsidRPr="00FD7C15">
        <w:t xml:space="preserve"> is independent of Diocesan governance structures.</w:t>
      </w:r>
    </w:p>
    <w:p w14:paraId="415B786F" w14:textId="77777777" w:rsidR="000B2CC3" w:rsidRDefault="000B2CC3" w:rsidP="000B2CC3"/>
    <w:p w14:paraId="6D2813A3" w14:textId="77777777" w:rsidR="000B2CC3" w:rsidRDefault="000B2CC3" w:rsidP="000B2CC3">
      <w:r w:rsidRPr="00FD7C15">
        <w:t xml:space="preserve">The Bishop might wish the </w:t>
      </w:r>
      <w:r w:rsidR="00540BD2">
        <w:t>Panel</w:t>
      </w:r>
      <w:r w:rsidRPr="00FD7C15">
        <w:t xml:space="preserve"> to submit a brief annual report to Bishop’s Staff </w:t>
      </w:r>
      <w:r>
        <w:t>M</w:t>
      </w:r>
      <w:r w:rsidRPr="00FD7C15">
        <w:t xml:space="preserve">eeting or </w:t>
      </w:r>
      <w:r>
        <w:t xml:space="preserve">Bishop’s </w:t>
      </w:r>
      <w:r w:rsidRPr="00FD7C15">
        <w:t>Council</w:t>
      </w:r>
    </w:p>
    <w:p w14:paraId="358641D6" w14:textId="77777777" w:rsidR="00D973AC" w:rsidRDefault="00D973AC" w:rsidP="000B2CC3"/>
    <w:p w14:paraId="7A987EB0" w14:textId="77777777" w:rsidR="00D973AC" w:rsidRPr="00D973AC" w:rsidRDefault="00D973AC" w:rsidP="000B2CC3">
      <w:pPr>
        <w:rPr>
          <w:b/>
        </w:rPr>
      </w:pPr>
      <w:r w:rsidRPr="00D973AC">
        <w:rPr>
          <w:b/>
        </w:rPr>
        <w:t>INFORMATION SHARING</w:t>
      </w:r>
    </w:p>
    <w:p w14:paraId="47411EDF" w14:textId="77777777" w:rsidR="00D973AC" w:rsidRDefault="00D973AC" w:rsidP="000B2CC3"/>
    <w:p w14:paraId="284A3172" w14:textId="77777777" w:rsidR="00D973AC" w:rsidRDefault="00D973AC" w:rsidP="000B2CC3">
      <w:r>
        <w:lastRenderedPageBreak/>
        <w:t xml:space="preserve">The </w:t>
      </w:r>
      <w:r w:rsidR="00540BD2">
        <w:t>Panel</w:t>
      </w:r>
      <w:r>
        <w:t xml:space="preserve"> agrees to abide by information sharing protocols established by key stakeholders, and does not hold its own information sharing protocol.</w:t>
      </w:r>
    </w:p>
    <w:p w14:paraId="4157B37D" w14:textId="77777777" w:rsidR="00D973AC" w:rsidRDefault="00D973AC" w:rsidP="000B2CC3">
      <w:r>
        <w:t>Protocols adhered to include:</w:t>
      </w:r>
    </w:p>
    <w:p w14:paraId="5C8D8A6A" w14:textId="77777777" w:rsidR="00D973AC" w:rsidRDefault="00D973AC" w:rsidP="000B2CC3">
      <w:r>
        <w:object w:dxaOrig="1543" w:dyaOrig="991" w14:anchorId="5BA90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bat.Document.DC" ShapeID="_x0000_i1025" DrawAspect="Icon" ObjectID="_1735638998" r:id="rId8"/>
        </w:object>
      </w:r>
    </w:p>
    <w:p w14:paraId="3D03F3B4" w14:textId="77777777" w:rsidR="008B44B8" w:rsidRDefault="008B44B8"/>
    <w:sectPr w:rsidR="008B44B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820DE" w14:textId="77777777" w:rsidR="00F138B1" w:rsidRDefault="00F138B1" w:rsidP="00F138B1">
      <w:r>
        <w:separator/>
      </w:r>
    </w:p>
  </w:endnote>
  <w:endnote w:type="continuationSeparator" w:id="0">
    <w:p w14:paraId="7B93CF57" w14:textId="77777777" w:rsidR="00F138B1" w:rsidRDefault="00F138B1" w:rsidP="00F1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CCEBD" w14:textId="77777777" w:rsidR="00676C41" w:rsidRDefault="00676C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084408"/>
      <w:docPartObj>
        <w:docPartGallery w:val="Page Numbers (Bottom of Page)"/>
        <w:docPartUnique/>
      </w:docPartObj>
    </w:sdtPr>
    <w:sdtEndPr>
      <w:rPr>
        <w:noProof/>
      </w:rPr>
    </w:sdtEndPr>
    <w:sdtContent>
      <w:p w14:paraId="422D990C" w14:textId="1E7E1B0C" w:rsidR="00F138B1" w:rsidRDefault="00F138B1">
        <w:pPr>
          <w:pStyle w:val="Footer"/>
          <w:jc w:val="center"/>
        </w:pPr>
        <w:r>
          <w:fldChar w:fldCharType="begin"/>
        </w:r>
        <w:r>
          <w:instrText xml:space="preserve"> PAGE   \* MERGEFORMAT </w:instrText>
        </w:r>
        <w:r>
          <w:fldChar w:fldCharType="separate"/>
        </w:r>
        <w:r w:rsidR="00676C41">
          <w:rPr>
            <w:noProof/>
          </w:rPr>
          <w:t>1</w:t>
        </w:r>
        <w:r>
          <w:rPr>
            <w:noProof/>
          </w:rPr>
          <w:fldChar w:fldCharType="end"/>
        </w:r>
      </w:p>
    </w:sdtContent>
  </w:sdt>
  <w:p w14:paraId="6F24F55F" w14:textId="77777777" w:rsidR="00F138B1" w:rsidRDefault="00F138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B1058" w14:textId="77777777" w:rsidR="00676C41" w:rsidRDefault="00676C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11B0F" w14:textId="77777777" w:rsidR="00F138B1" w:rsidRDefault="00F138B1" w:rsidP="00F138B1">
      <w:r>
        <w:separator/>
      </w:r>
    </w:p>
  </w:footnote>
  <w:footnote w:type="continuationSeparator" w:id="0">
    <w:p w14:paraId="4721331C" w14:textId="77777777" w:rsidR="00F138B1" w:rsidRDefault="00F138B1" w:rsidP="00F13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BB649" w14:textId="77777777" w:rsidR="00676C41" w:rsidRDefault="00676C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232EE" w14:textId="4B82E8B4" w:rsidR="00676C41" w:rsidRDefault="00676C41">
    <w:pPr>
      <w:pStyle w:val="Header"/>
    </w:pPr>
    <w:bookmarkStart w:id="0" w:name="_GoBack"/>
    <w:bookmarkEnd w:id="0"/>
    <w:r>
      <w:rPr>
        <w:noProof/>
        <w:lang w:eastAsia="en-GB"/>
      </w:rPr>
      <w:drawing>
        <wp:anchor distT="0" distB="0" distL="114300" distR="114300" simplePos="0" relativeHeight="251659264" behindDoc="0" locked="0" layoutInCell="1" allowOverlap="1" wp14:anchorId="78262052" wp14:editId="69B2EF4F">
          <wp:simplePos x="0" y="0"/>
          <wp:positionH relativeFrom="column">
            <wp:posOffset>-895350</wp:posOffset>
          </wp:positionH>
          <wp:positionV relativeFrom="paragraph">
            <wp:posOffset>-449580</wp:posOffset>
          </wp:positionV>
          <wp:extent cx="2288927" cy="90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E NEWCASTLE LOG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8927"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94D7B" w14:textId="77777777" w:rsidR="00676C41" w:rsidRDefault="00676C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C39B8"/>
    <w:multiLevelType w:val="hybridMultilevel"/>
    <w:tmpl w:val="1EA4F1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D151F2"/>
    <w:multiLevelType w:val="hybridMultilevel"/>
    <w:tmpl w:val="99503F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25CD52C3"/>
    <w:multiLevelType w:val="hybridMultilevel"/>
    <w:tmpl w:val="A8707A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CC3"/>
    <w:rsid w:val="00080EFC"/>
    <w:rsid w:val="000B2CC3"/>
    <w:rsid w:val="001038D1"/>
    <w:rsid w:val="00110367"/>
    <w:rsid w:val="001A2A95"/>
    <w:rsid w:val="001B373B"/>
    <w:rsid w:val="002779F2"/>
    <w:rsid w:val="004C476C"/>
    <w:rsid w:val="005064DB"/>
    <w:rsid w:val="00540BD2"/>
    <w:rsid w:val="00591F74"/>
    <w:rsid w:val="00676C41"/>
    <w:rsid w:val="006C132B"/>
    <w:rsid w:val="00717490"/>
    <w:rsid w:val="0085215F"/>
    <w:rsid w:val="008B44B8"/>
    <w:rsid w:val="00A76E58"/>
    <w:rsid w:val="00B32497"/>
    <w:rsid w:val="00D973AC"/>
    <w:rsid w:val="00DC6838"/>
    <w:rsid w:val="00DD49A8"/>
    <w:rsid w:val="00DE1CE9"/>
    <w:rsid w:val="00E7624C"/>
    <w:rsid w:val="00F138B1"/>
    <w:rsid w:val="00F47058"/>
    <w:rsid w:val="00F94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466521"/>
  <w15:chartTrackingRefBased/>
  <w15:docId w15:val="{358C9250-24DC-4263-A1CD-6E7AE03E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CC3"/>
    <w:pPr>
      <w:spacing w:after="0" w:line="240" w:lineRule="auto"/>
    </w:pPr>
    <w:rPr>
      <w:lang w:val="en-US"/>
    </w:rPr>
  </w:style>
  <w:style w:type="paragraph" w:styleId="Heading1">
    <w:name w:val="heading 1"/>
    <w:basedOn w:val="Normal"/>
    <w:next w:val="Normal"/>
    <w:link w:val="Heading1Char"/>
    <w:qFormat/>
    <w:rsid w:val="000B2CC3"/>
    <w:pPr>
      <w:keepNext/>
      <w:jc w:val="center"/>
      <w:outlineLvl w:val="0"/>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2CC3"/>
    <w:rPr>
      <w:rFonts w:ascii="Times New Roman" w:eastAsia="Times New Roman" w:hAnsi="Times New Roman" w:cs="Times New Roman"/>
      <w:b/>
      <w:bCs/>
      <w:sz w:val="24"/>
      <w:szCs w:val="24"/>
    </w:rPr>
  </w:style>
  <w:style w:type="paragraph" w:styleId="ListParagraph">
    <w:name w:val="List Paragraph"/>
    <w:basedOn w:val="Normal"/>
    <w:uiPriority w:val="34"/>
    <w:qFormat/>
    <w:rsid w:val="000B2CC3"/>
    <w:pPr>
      <w:ind w:left="720"/>
      <w:contextualSpacing/>
    </w:pPr>
  </w:style>
  <w:style w:type="paragraph" w:styleId="Title">
    <w:name w:val="Title"/>
    <w:basedOn w:val="Normal"/>
    <w:link w:val="TitleChar"/>
    <w:qFormat/>
    <w:rsid w:val="000B2CC3"/>
    <w:pPr>
      <w:jc w:val="center"/>
    </w:pPr>
    <w:rPr>
      <w:rFonts w:ascii="Times New Roman" w:eastAsia="Times New Roman" w:hAnsi="Times New Roman" w:cs="Times New Roman"/>
      <w:sz w:val="28"/>
      <w:szCs w:val="24"/>
      <w:lang w:val="en-GB"/>
    </w:rPr>
  </w:style>
  <w:style w:type="character" w:customStyle="1" w:styleId="TitleChar">
    <w:name w:val="Title Char"/>
    <w:basedOn w:val="DefaultParagraphFont"/>
    <w:link w:val="Title"/>
    <w:rsid w:val="000B2CC3"/>
    <w:rPr>
      <w:rFonts w:ascii="Times New Roman" w:eastAsia="Times New Roman" w:hAnsi="Times New Roman" w:cs="Times New Roman"/>
      <w:sz w:val="28"/>
      <w:szCs w:val="24"/>
    </w:rPr>
  </w:style>
  <w:style w:type="paragraph" w:customStyle="1" w:styleId="Default">
    <w:name w:val="Default"/>
    <w:rsid w:val="00B3249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138B1"/>
    <w:pPr>
      <w:tabs>
        <w:tab w:val="center" w:pos="4513"/>
        <w:tab w:val="right" w:pos="9026"/>
      </w:tabs>
    </w:pPr>
  </w:style>
  <w:style w:type="character" w:customStyle="1" w:styleId="HeaderChar">
    <w:name w:val="Header Char"/>
    <w:basedOn w:val="DefaultParagraphFont"/>
    <w:link w:val="Header"/>
    <w:uiPriority w:val="99"/>
    <w:rsid w:val="00F138B1"/>
    <w:rPr>
      <w:lang w:val="en-US"/>
    </w:rPr>
  </w:style>
  <w:style w:type="paragraph" w:styleId="Footer">
    <w:name w:val="footer"/>
    <w:basedOn w:val="Normal"/>
    <w:link w:val="FooterChar"/>
    <w:uiPriority w:val="99"/>
    <w:unhideWhenUsed/>
    <w:rsid w:val="00F138B1"/>
    <w:pPr>
      <w:tabs>
        <w:tab w:val="center" w:pos="4513"/>
        <w:tab w:val="right" w:pos="9026"/>
      </w:tabs>
    </w:pPr>
  </w:style>
  <w:style w:type="character" w:customStyle="1" w:styleId="FooterChar">
    <w:name w:val="Footer Char"/>
    <w:basedOn w:val="DefaultParagraphFont"/>
    <w:link w:val="Footer"/>
    <w:uiPriority w:val="99"/>
    <w:rsid w:val="00F138B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63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901A9747</Template>
  <TotalTime>0</TotalTime>
  <Pages>3</Pages>
  <Words>644</Words>
  <Characters>3675</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Newcastle Diocesan Board of Finance</Company>
  <LinksUpToDate>false</LinksUpToDate>
  <CharactersWithSpaces>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Butler</dc:creator>
  <cp:keywords/>
  <dc:description/>
  <cp:lastModifiedBy>Donna Brown</cp:lastModifiedBy>
  <cp:revision>2</cp:revision>
  <dcterms:created xsi:type="dcterms:W3CDTF">2023-01-19T13:10:00Z</dcterms:created>
  <dcterms:modified xsi:type="dcterms:W3CDTF">2023-01-19T13:10:00Z</dcterms:modified>
</cp:coreProperties>
</file>